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8" w:type="dxa"/>
        <w:tblInd w:w="1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67"/>
        <w:gridCol w:w="1134"/>
        <w:gridCol w:w="1417"/>
        <w:gridCol w:w="1701"/>
        <w:gridCol w:w="1560"/>
        <w:gridCol w:w="1843"/>
      </w:tblGrid>
      <w:tr w:rsidR="005064BF" w:rsidRPr="00EB18A8" w:rsidTr="00E926E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</w:tcPr>
          <w:p w:rsidR="005064BF" w:rsidRPr="00EB18A8" w:rsidRDefault="005064BF">
            <w:pPr>
              <w:rPr>
                <w:rFonts w:cs="Arial"/>
                <w:sz w:val="18"/>
                <w:szCs w:val="18"/>
              </w:rPr>
            </w:pPr>
            <w:r w:rsidRPr="00EB18A8">
              <w:rPr>
                <w:rFonts w:cs="Arial"/>
                <w:sz w:val="18"/>
                <w:szCs w:val="18"/>
              </w:rPr>
              <w:t>Projektnavn: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5064BF" w:rsidRPr="00EB18A8" w:rsidRDefault="005064B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2" w:space="0" w:color="auto"/>
            </w:tcBorders>
          </w:tcPr>
          <w:p w:rsidR="005064BF" w:rsidRPr="00EB18A8" w:rsidRDefault="003B762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Projektleder: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5064BF" w:rsidRPr="00EB18A8" w:rsidRDefault="005064B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2" w:space="0" w:color="auto"/>
            </w:tcBorders>
          </w:tcPr>
          <w:p w:rsidR="005064BF" w:rsidRPr="00EB18A8" w:rsidRDefault="005064BF">
            <w:pPr>
              <w:rPr>
                <w:rFonts w:cs="Arial"/>
                <w:sz w:val="18"/>
                <w:szCs w:val="18"/>
              </w:rPr>
            </w:pPr>
            <w:r w:rsidRPr="00EB18A8">
              <w:rPr>
                <w:rFonts w:cs="Arial"/>
                <w:sz w:val="18"/>
                <w:szCs w:val="18"/>
              </w:rPr>
              <w:t xml:space="preserve">Udfyldt dato: 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5064BF" w:rsidRPr="00EB18A8" w:rsidRDefault="005064B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064BF" w:rsidRPr="00EB18A8" w:rsidTr="00E926E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480"/>
        </w:trPr>
        <w:tc>
          <w:tcPr>
            <w:tcW w:w="135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Kunde:</w:t>
            </w:r>
          </w:p>
        </w:tc>
        <w:tc>
          <w:tcPr>
            <w:tcW w:w="4819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Entrepriseform: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bottom"/>
          </w:tcPr>
          <w:p w:rsidR="005064BF" w:rsidRPr="00EB18A8" w:rsidRDefault="005064BF">
            <w:pPr>
              <w:jc w:val="center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 w:rsidTr="00E926E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480"/>
        </w:trPr>
        <w:tc>
          <w:tcPr>
            <w:tcW w:w="192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Byggepladsadresse:</w:t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bottom"/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Entreprisenr.: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64BF" w:rsidRPr="00EB18A8" w:rsidRDefault="005064BF">
            <w:pPr>
              <w:jc w:val="center"/>
              <w:rPr>
                <w:rFonts w:cs="Arial"/>
                <w:noProof/>
                <w:sz w:val="18"/>
                <w:szCs w:val="18"/>
              </w:rPr>
            </w:pPr>
          </w:p>
        </w:tc>
      </w:tr>
    </w:tbl>
    <w:p w:rsidR="005064BF" w:rsidRPr="00EB18A8" w:rsidRDefault="005064BF">
      <w:pPr>
        <w:rPr>
          <w:rFonts w:cs="Arial"/>
          <w:sz w:val="18"/>
          <w:szCs w:val="18"/>
        </w:rPr>
      </w:pPr>
    </w:p>
    <w:tbl>
      <w:tblPr>
        <w:tblW w:w="0" w:type="auto"/>
        <w:tblInd w:w="1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8" w:type="dxa"/>
          <w:right w:w="118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141"/>
        <w:gridCol w:w="851"/>
        <w:gridCol w:w="1601"/>
        <w:gridCol w:w="809"/>
        <w:gridCol w:w="1559"/>
        <w:gridCol w:w="851"/>
      </w:tblGrid>
      <w:tr w:rsidR="005064BF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bookmarkStart w:id="0" w:name="_GoBack"/>
            <w:r w:rsidRPr="00EB18A8">
              <w:rPr>
                <w:rFonts w:cs="Arial"/>
                <w:noProof/>
                <w:sz w:val="18"/>
                <w:szCs w:val="18"/>
              </w:rPr>
              <w:t>A</w:t>
            </w:r>
            <w:bookmarkEnd w:id="0"/>
            <w:r w:rsidRPr="00EB18A8">
              <w:rPr>
                <w:rFonts w:cs="Arial"/>
                <w:noProof/>
                <w:sz w:val="18"/>
                <w:szCs w:val="18"/>
              </w:rPr>
              <w:t>flevering afholdt dato:</w:t>
            </w:r>
          </w:p>
        </w:tc>
        <w:tc>
          <w:tcPr>
            <w:tcW w:w="4011" w:type="dxa"/>
            <w:gridSpan w:val="4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064BF" w:rsidRPr="00EB18A8" w:rsidRDefault="005064BF">
            <w:pPr>
              <w:ind w:left="-57"/>
              <w:jc w:val="center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Kl.: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5064BF" w:rsidRPr="00EB18A8" w:rsidRDefault="005064BF">
            <w:pPr>
              <w:pStyle w:val="Sidefod"/>
              <w:tabs>
                <w:tab w:val="clear" w:pos="4819"/>
                <w:tab w:val="clear" w:pos="9638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064BF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Kontrakt</w:t>
            </w:r>
            <w:r w:rsidRPr="00EB18A8">
              <w:rPr>
                <w:rFonts w:cs="Arial"/>
                <w:noProof/>
                <w:sz w:val="18"/>
                <w:szCs w:val="18"/>
              </w:rPr>
              <w:noBreakHyphen/>
              <w:t>/acceptdato: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064BF" w:rsidRPr="00EB18A8" w:rsidRDefault="005528C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Dato</w:t>
            </w:r>
            <w:r w:rsidR="005064BF" w:rsidRPr="00EB18A8">
              <w:rPr>
                <w:rFonts w:cs="Arial"/>
                <w:noProof/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Kontraktsum ekskl. moms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 w:rsidP="00417804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Aftalte ekstraydelser (evt. på bilag)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Evt. uafklarede ydelser (evt. på bilag)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Entreprisesum i alt ekskl. moms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Færdigmeldt i henhold til AB92 §28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B804FC" w:rsidRPr="00EB18A8" w:rsidTr="003B76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B804FC" w:rsidRPr="00EB18A8" w:rsidRDefault="00B804FC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Er der opnået midlertidig ibrugtagningstilladelse ?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804FC" w:rsidRPr="00EB18A8" w:rsidRDefault="00B804FC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Ja / Nej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B804FC" w:rsidRPr="00EB18A8" w:rsidRDefault="00B804FC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360"/>
        </w:trPr>
        <w:tc>
          <w:tcPr>
            <w:tcW w:w="3828" w:type="dxa"/>
            <w:gridSpan w:val="2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Evt. delafleverings omfang:</w:t>
            </w:r>
          </w:p>
        </w:tc>
        <w:tc>
          <w:tcPr>
            <w:tcW w:w="5812" w:type="dxa"/>
            <w:gridSpan w:val="6"/>
            <w:tcBorders>
              <w:top w:val="single" w:sz="2" w:space="0" w:color="auto"/>
              <w:left w:val="nil"/>
              <w:right w:val="single" w:sz="8" w:space="0" w:color="auto"/>
            </w:tcBorders>
            <w:vAlign w:val="center"/>
          </w:tcPr>
          <w:p w:rsidR="00A71A9D" w:rsidRPr="00EB18A8" w:rsidRDefault="00A71A9D" w:rsidP="00417804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36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Konstaterede mangler (evt. på bilag):</w:t>
            </w:r>
          </w:p>
        </w:tc>
        <w:tc>
          <w:tcPr>
            <w:tcW w:w="5812" w:type="dxa"/>
            <w:gridSpan w:val="6"/>
            <w:tcBorders>
              <w:top w:val="single" w:sz="2" w:space="0" w:color="auto"/>
              <w:left w:val="nil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3B7629" w:rsidRPr="00EB18A8" w:rsidTr="003B7629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36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629" w:rsidRPr="00EB18A8" w:rsidRDefault="003B7629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Er der konstateret ”alvorlige mangler” (ja/nej)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629" w:rsidRPr="00EB18A8" w:rsidRDefault="003B7629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629" w:rsidRPr="00EB18A8" w:rsidRDefault="003B7629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Er der konstateret ”kritiske mangler” (ja/nej)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629" w:rsidRPr="00EB18A8" w:rsidRDefault="003B7629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Tidsfrist for manglernes afhjælpning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Tilbageholdt beløb for afhjælpning af konstaterede mangler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Slutregning sendes senest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902EC7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Aftalt </w:t>
            </w:r>
            <w:r w:rsidR="00A71A9D" w:rsidRPr="00EB18A8">
              <w:rPr>
                <w:rFonts w:cs="Arial"/>
                <w:noProof/>
                <w:sz w:val="18"/>
                <w:szCs w:val="18"/>
              </w:rPr>
              <w:t>dokumentation er afleveret / afleveres senest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902EC7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Manglende aftalt </w:t>
            </w:r>
            <w:r w:rsidR="00A71A9D" w:rsidRPr="00EB18A8">
              <w:rPr>
                <w:rFonts w:cs="Arial"/>
                <w:noProof/>
                <w:sz w:val="18"/>
                <w:szCs w:val="18"/>
              </w:rPr>
              <w:t>dokumentation fremgår af bilag af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Nr: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Aftalt information til drift og vedligehold er afleveret / afl. senest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Sikkerhedsstillelsen nedskrives til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Kr.: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 w:rsidP="00FE1BB7">
            <w:pPr>
              <w:jc w:val="right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1</w:t>
            </w:r>
            <w:r w:rsidRPr="00EB18A8">
              <w:rPr>
                <w:rFonts w:cs="Arial"/>
                <w:noProof/>
                <w:sz w:val="18"/>
                <w:szCs w:val="18"/>
              </w:rPr>
              <w:noBreakHyphen/>
              <w:t xml:space="preserve">års eftersyn </w:t>
            </w:r>
            <w:r w:rsidRPr="00EB18A8">
              <w:rPr>
                <w:rFonts w:cs="Arial"/>
                <w:noProof/>
                <w:sz w:val="18"/>
                <w:szCs w:val="18"/>
              </w:rPr>
              <w:noBreakHyphen/>
              <w:t xml:space="preserve"> i henhold til AB92 §37 </w:t>
            </w:r>
            <w:r w:rsidRPr="00EB18A8">
              <w:rPr>
                <w:rFonts w:cs="Arial"/>
                <w:noProof/>
                <w:sz w:val="18"/>
                <w:szCs w:val="18"/>
              </w:rPr>
              <w:noBreakHyphen/>
              <w:t xml:space="preserve"> senest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A71A9D" w:rsidRPr="00EB18A8" w:rsidTr="003B7629">
        <w:tblPrEx>
          <w:tblCellMar>
            <w:top w:w="0" w:type="dxa"/>
            <w:left w:w="116" w:type="dxa"/>
            <w:bottom w:w="0" w:type="dxa"/>
            <w:right w:w="116" w:type="dxa"/>
          </w:tblCellMar>
        </w:tblPrEx>
        <w:trPr>
          <w:trHeight w:val="360"/>
        </w:trPr>
        <w:tc>
          <w:tcPr>
            <w:tcW w:w="6421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 xml:space="preserve">Ansvarsperioden udløber </w:t>
            </w:r>
            <w:r w:rsidRPr="00EB18A8">
              <w:rPr>
                <w:rFonts w:cs="Arial"/>
                <w:noProof/>
                <w:sz w:val="18"/>
                <w:szCs w:val="18"/>
              </w:rPr>
              <w:noBreakHyphen/>
              <w:t xml:space="preserve"> i henhold til AB92 §36</w:t>
            </w:r>
          </w:p>
        </w:tc>
        <w:tc>
          <w:tcPr>
            <w:tcW w:w="809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71A9D" w:rsidRPr="00EB18A8" w:rsidRDefault="00A71A9D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A9D" w:rsidRPr="00EB18A8" w:rsidRDefault="00A71A9D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</w:tbl>
    <w:p w:rsidR="005064BF" w:rsidRPr="00EB18A8" w:rsidRDefault="005064BF">
      <w:pPr>
        <w:rPr>
          <w:rFonts w:cs="Arial"/>
          <w:sz w:val="18"/>
          <w:szCs w:val="18"/>
        </w:rPr>
      </w:pPr>
    </w:p>
    <w:tbl>
      <w:tblPr>
        <w:tblW w:w="0" w:type="auto"/>
        <w:tblInd w:w="1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6" w:type="dxa"/>
          <w:right w:w="116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5064BF" w:rsidRPr="00EB18A8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64BF" w:rsidRPr="00EB18A8" w:rsidRDefault="005064BF">
            <w:pPr>
              <w:pStyle w:val="fremhvettekst"/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Deltagere i afleveringen for kunden: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 w:rsidP="002647C9">
            <w:pPr>
              <w:pStyle w:val="fremhvettekst"/>
              <w:ind w:left="-57"/>
              <w:rPr>
                <w:rFonts w:cs="Arial"/>
                <w:b w:val="0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 xml:space="preserve">For </w:t>
            </w:r>
            <w:r w:rsidR="002647C9">
              <w:rPr>
                <w:rFonts w:cs="Arial"/>
                <w:noProof/>
                <w:sz w:val="18"/>
                <w:szCs w:val="18"/>
              </w:rPr>
              <w:t>Logbogen:</w:t>
            </w:r>
          </w:p>
        </w:tc>
      </w:tr>
      <w:tr w:rsidR="005064BF" w:rsidRPr="00EB18A8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hRule="exact" w:val="360"/>
        </w:trPr>
        <w:tc>
          <w:tcPr>
            <w:tcW w:w="48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hRule="exact" w:val="360"/>
        </w:trPr>
        <w:tc>
          <w:tcPr>
            <w:tcW w:w="482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hRule="exact" w:val="360"/>
        </w:trPr>
        <w:tc>
          <w:tcPr>
            <w:tcW w:w="482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</w:p>
        </w:tc>
      </w:tr>
    </w:tbl>
    <w:p w:rsidR="005064BF" w:rsidRPr="00EB18A8" w:rsidRDefault="005064BF">
      <w:pPr>
        <w:rPr>
          <w:rFonts w:cs="Arial"/>
          <w:sz w:val="18"/>
          <w:szCs w:val="18"/>
        </w:rPr>
      </w:pPr>
    </w:p>
    <w:tbl>
      <w:tblPr>
        <w:tblW w:w="0" w:type="auto"/>
        <w:tblInd w:w="1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39"/>
      </w:tblGrid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Kundens bemærkninger:</w:t>
            </w: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ind w:left="-57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Entreprenørens bemærkninger:</w:t>
            </w: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639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</w:tbl>
    <w:p w:rsidR="005064BF" w:rsidRPr="00EB18A8" w:rsidRDefault="005064BF">
      <w:pPr>
        <w:rPr>
          <w:rFonts w:cs="Arial"/>
          <w:noProof/>
          <w:sz w:val="18"/>
          <w:szCs w:val="18"/>
        </w:rPr>
      </w:pPr>
    </w:p>
    <w:p w:rsidR="005064BF" w:rsidRPr="00EB18A8" w:rsidRDefault="005064BF">
      <w:pPr>
        <w:rPr>
          <w:rFonts w:cs="Arial"/>
          <w:noProof/>
          <w:sz w:val="18"/>
          <w:szCs w:val="18"/>
        </w:rPr>
      </w:pPr>
    </w:p>
    <w:tbl>
      <w:tblPr>
        <w:tblW w:w="0" w:type="auto"/>
        <w:tblInd w:w="119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35"/>
        <w:gridCol w:w="3521"/>
        <w:gridCol w:w="260"/>
        <w:gridCol w:w="1225"/>
        <w:gridCol w:w="3500"/>
      </w:tblGrid>
      <w:tr w:rsidR="005064BF" w:rsidRPr="00EB18A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34" w:type="dxa"/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3521" w:type="dxa"/>
            <w:tcBorders>
              <w:bottom w:val="single" w:sz="2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nil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2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3499" w:type="dxa"/>
            <w:tcBorders>
              <w:bottom w:val="single" w:sz="2" w:space="0" w:color="auto"/>
            </w:tcBorders>
          </w:tcPr>
          <w:p w:rsidR="005064BF" w:rsidRPr="00EB18A8" w:rsidRDefault="005064BF">
            <w:pPr>
              <w:rPr>
                <w:rFonts w:cs="Arial"/>
                <w:noProof/>
                <w:sz w:val="18"/>
                <w:szCs w:val="18"/>
              </w:rPr>
            </w:pPr>
          </w:p>
        </w:tc>
      </w:tr>
      <w:tr w:rsidR="005064BF" w:rsidRPr="00EB18A8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135" w:type="dxa"/>
            <w:tcBorders>
              <w:top w:val="single" w:sz="2" w:space="0" w:color="auto"/>
              <w:bottom w:val="nil"/>
            </w:tcBorders>
          </w:tcPr>
          <w:p w:rsidR="005064BF" w:rsidRPr="00EB18A8" w:rsidRDefault="005064BF">
            <w:pPr>
              <w:pStyle w:val="forklarendetekst"/>
              <w:jc w:val="center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3521" w:type="dxa"/>
            <w:tcBorders>
              <w:bottom w:val="nil"/>
            </w:tcBorders>
          </w:tcPr>
          <w:p w:rsidR="005064BF" w:rsidRPr="00EB18A8" w:rsidRDefault="005064BF">
            <w:pPr>
              <w:pStyle w:val="forklarendetekst"/>
              <w:jc w:val="center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For kunden:</w:t>
            </w:r>
          </w:p>
        </w:tc>
        <w:tc>
          <w:tcPr>
            <w:tcW w:w="260" w:type="dxa"/>
            <w:tcBorders>
              <w:top w:val="nil"/>
              <w:bottom w:val="nil"/>
            </w:tcBorders>
          </w:tcPr>
          <w:p w:rsidR="005064BF" w:rsidRPr="00EB18A8" w:rsidRDefault="005064BF">
            <w:pPr>
              <w:pStyle w:val="forklarendetekst"/>
              <w:rPr>
                <w:rFonts w:cs="Arial"/>
                <w:noProof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2" w:space="0" w:color="auto"/>
              <w:bottom w:val="nil"/>
            </w:tcBorders>
          </w:tcPr>
          <w:p w:rsidR="005064BF" w:rsidRPr="00EB18A8" w:rsidRDefault="005064BF">
            <w:pPr>
              <w:pStyle w:val="forklarendetekst"/>
              <w:jc w:val="center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>Dato:</w:t>
            </w:r>
          </w:p>
        </w:tc>
        <w:tc>
          <w:tcPr>
            <w:tcW w:w="3500" w:type="dxa"/>
            <w:tcBorders>
              <w:bottom w:val="nil"/>
            </w:tcBorders>
          </w:tcPr>
          <w:p w:rsidR="005064BF" w:rsidRPr="00EB18A8" w:rsidRDefault="005064BF" w:rsidP="002647C9">
            <w:pPr>
              <w:pStyle w:val="forklarendetekst"/>
              <w:jc w:val="center"/>
              <w:rPr>
                <w:rFonts w:cs="Arial"/>
                <w:noProof/>
                <w:sz w:val="18"/>
                <w:szCs w:val="18"/>
              </w:rPr>
            </w:pPr>
            <w:r w:rsidRPr="00EB18A8">
              <w:rPr>
                <w:rFonts w:cs="Arial"/>
                <w:noProof/>
                <w:sz w:val="18"/>
                <w:szCs w:val="18"/>
              </w:rPr>
              <w:t xml:space="preserve">For </w:t>
            </w:r>
            <w:r w:rsidR="002647C9">
              <w:rPr>
                <w:rFonts w:cs="Arial"/>
                <w:noProof/>
                <w:sz w:val="18"/>
                <w:szCs w:val="18"/>
              </w:rPr>
              <w:t>Logbogen</w:t>
            </w:r>
          </w:p>
        </w:tc>
      </w:tr>
    </w:tbl>
    <w:p w:rsidR="005064BF" w:rsidRPr="00EB18A8" w:rsidRDefault="005064BF" w:rsidP="00EB18A8">
      <w:pPr>
        <w:pStyle w:val="Sidefod"/>
        <w:tabs>
          <w:tab w:val="clear" w:pos="4819"/>
          <w:tab w:val="clear" w:pos="9638"/>
        </w:tabs>
      </w:pPr>
    </w:p>
    <w:sectPr w:rsidR="005064BF" w:rsidRPr="00EB18A8" w:rsidSect="00EB18A8">
      <w:headerReference w:type="default" r:id="rId10"/>
      <w:footerReference w:type="default" r:id="rId11"/>
      <w:pgSz w:w="11906" w:h="16838" w:code="9"/>
      <w:pgMar w:top="1560" w:right="851" w:bottom="851" w:left="1418" w:header="708" w:footer="56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638" w:rsidRDefault="00E63638">
      <w:r>
        <w:separator/>
      </w:r>
    </w:p>
  </w:endnote>
  <w:endnote w:type="continuationSeparator" w:id="0">
    <w:p w:rsidR="00E63638" w:rsidRDefault="00E6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0"/>
      <w:gridCol w:w="3544"/>
      <w:gridCol w:w="1275"/>
    </w:tblGrid>
    <w:tr w:rsidR="00EB18A8" w:rsidRPr="00EB18A8">
      <w:tblPrEx>
        <w:tblCellMar>
          <w:top w:w="0" w:type="dxa"/>
          <w:bottom w:w="0" w:type="dxa"/>
        </w:tblCellMar>
      </w:tblPrEx>
      <w:tc>
        <w:tcPr>
          <w:tcW w:w="4890" w:type="dxa"/>
          <w:vAlign w:val="bottom"/>
        </w:tcPr>
        <w:p w:rsidR="00EB18A8" w:rsidRPr="00EB18A8" w:rsidRDefault="00EB18A8" w:rsidP="00EB18A8">
          <w:pPr>
            <w:pStyle w:val="Sidefod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544" w:type="dxa"/>
          <w:vAlign w:val="bottom"/>
        </w:tcPr>
        <w:p w:rsidR="00EB18A8" w:rsidRPr="00EB18A8" w:rsidRDefault="00EB18A8">
          <w:pPr>
            <w:pStyle w:val="Sidefod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275" w:type="dxa"/>
          <w:vAlign w:val="bottom"/>
        </w:tcPr>
        <w:p w:rsidR="00EB18A8" w:rsidRPr="00EB18A8" w:rsidRDefault="00EB18A8">
          <w:pPr>
            <w:pStyle w:val="Sidefod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5064BF" w:rsidRDefault="005064BF">
    <w:pPr>
      <w:pStyle w:val="Sidefod"/>
      <w:rPr>
        <w:sz w:val="2"/>
      </w:rPr>
    </w:pPr>
  </w:p>
  <w:p w:rsidR="005064BF" w:rsidRDefault="005064BF">
    <w:pPr>
      <w:pStyle w:val="Sidefod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638" w:rsidRDefault="00E63638">
      <w:r>
        <w:separator/>
      </w:r>
    </w:p>
  </w:footnote>
  <w:footnote w:type="continuationSeparator" w:id="0">
    <w:p w:rsidR="00E63638" w:rsidRDefault="00E63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C9" w:rsidRPr="002647C9" w:rsidRDefault="00E926EC" w:rsidP="002647C9">
    <w:pPr>
      <w:pStyle w:val="Ingenafstand"/>
      <w:rPr>
        <w:sz w:val="28"/>
        <w:szCs w:val="28"/>
      </w:rPr>
    </w:pPr>
    <w:bookmarkStart w:id="1" w:name="OLE_LINK1"/>
    <w:bookmarkStart w:id="2" w:name="OLE_LINK2"/>
    <w:r>
      <w:rPr>
        <w:sz w:val="28"/>
        <w:szCs w:val="28"/>
      </w:rPr>
      <w:t xml:space="preserve">  </w:t>
    </w:r>
    <w:r w:rsidR="002647C9" w:rsidRPr="002647C9">
      <w:rPr>
        <w:sz w:val="28"/>
        <w:szCs w:val="28"/>
      </w:rPr>
      <w:t>LOGBOG</w:t>
    </w:r>
  </w:p>
  <w:p w:rsidR="002647C9" w:rsidRDefault="00E926EC" w:rsidP="002647C9">
    <w:pPr>
      <w:pStyle w:val="Ingenafstand"/>
    </w:pPr>
    <w:r>
      <w:rPr>
        <w:sz w:val="28"/>
        <w:szCs w:val="28"/>
      </w:rPr>
      <w:t xml:space="preserve">  </w:t>
    </w:r>
    <w:r w:rsidR="002647C9" w:rsidRPr="002647C9">
      <w:rPr>
        <w:sz w:val="28"/>
        <w:szCs w:val="28"/>
      </w:rPr>
      <w:t xml:space="preserve">Oversigt over byggeprocessen for udførende </w:t>
    </w:r>
    <w:bookmarkEnd w:id="1"/>
    <w:bookmarkEnd w:id="2"/>
  </w:p>
  <w:p w:rsidR="005064BF" w:rsidRDefault="005064BF">
    <w:pPr>
      <w:pStyle w:val="Sidehoved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3047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DE500A3"/>
    <w:multiLevelType w:val="singleLevel"/>
    <w:tmpl w:val="E520A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1E"/>
    <w:rsid w:val="00041F1E"/>
    <w:rsid w:val="002647C9"/>
    <w:rsid w:val="003B7629"/>
    <w:rsid w:val="00417804"/>
    <w:rsid w:val="005064BF"/>
    <w:rsid w:val="005528CF"/>
    <w:rsid w:val="005D4724"/>
    <w:rsid w:val="00902EC7"/>
    <w:rsid w:val="009B542C"/>
    <w:rsid w:val="00A6109E"/>
    <w:rsid w:val="00A71A9D"/>
    <w:rsid w:val="00AC72DE"/>
    <w:rsid w:val="00B804FC"/>
    <w:rsid w:val="00E63638"/>
    <w:rsid w:val="00E926EC"/>
    <w:rsid w:val="00EB18A8"/>
    <w:rsid w:val="00FE1BB7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2312F05-DB50-40C5-8E94-FC44626A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8A8"/>
    <w:rPr>
      <w:rFonts w:ascii="Arial" w:hAnsi="Arial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jc w:val="center"/>
      <w:outlineLvl w:val="2"/>
    </w:pPr>
    <w:rPr>
      <w:b/>
      <w:snapToGrid w:val="0"/>
      <w:sz w:val="28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  <w:jc w:val="right"/>
    </w:pPr>
    <w:rPr>
      <w:b/>
      <w:caps/>
      <w:sz w:val="28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  <w:rPr>
      <w:rFonts w:ascii="Gill Sans" w:hAnsi="Gill Sans"/>
    </w:rPr>
  </w:style>
  <w:style w:type="character" w:customStyle="1" w:styleId="SidehovedTegn">
    <w:name w:val="Sidehoved Tegn"/>
    <w:basedOn w:val="Standardskrifttypeiafsnit"/>
    <w:link w:val="Sidehoved"/>
    <w:uiPriority w:val="99"/>
    <w:rsid w:val="002647C9"/>
    <w:rPr>
      <w:rFonts w:ascii="Arial" w:hAnsi="Arial"/>
      <w:b/>
      <w:caps/>
      <w:sz w:val="2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647C9"/>
    <w:rPr>
      <w:rFonts w:ascii="Tahoma" w:hAnsi="Tahoma" w:cs="Tahoma"/>
      <w:sz w:val="16"/>
      <w:szCs w:val="16"/>
    </w:rPr>
  </w:style>
  <w:style w:type="paragraph" w:customStyle="1" w:styleId="forklarendetekst">
    <w:name w:val="forklarende tekst"/>
    <w:basedOn w:val="Normal"/>
    <w:rPr>
      <w:sz w:val="16"/>
    </w:rPr>
  </w:style>
  <w:style w:type="paragraph" w:customStyle="1" w:styleId="fremhvettekst">
    <w:name w:val="fremhævet tekst"/>
    <w:basedOn w:val="forklarendetekst"/>
    <w:rPr>
      <w:b/>
      <w:sz w:val="20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647C9"/>
    <w:rPr>
      <w:rFonts w:ascii="Tahoma" w:hAnsi="Tahoma" w:cs="Tahoma"/>
      <w:sz w:val="16"/>
      <w:szCs w:val="16"/>
    </w:rPr>
  </w:style>
  <w:style w:type="paragraph" w:styleId="Ingenafstand">
    <w:name w:val="No Spacing"/>
    <w:link w:val="IngenafstandTegn"/>
    <w:uiPriority w:val="99"/>
    <w:qFormat/>
    <w:rsid w:val="002647C9"/>
    <w:rPr>
      <w:rFonts w:ascii="Calibri" w:hAnsi="Calibri" w:cs="Calibri"/>
      <w:sz w:val="22"/>
      <w:szCs w:val="22"/>
      <w:lang w:eastAsia="en-US"/>
    </w:rPr>
  </w:style>
  <w:style w:type="character" w:customStyle="1" w:styleId="IngenafstandTegn">
    <w:name w:val="Ingen afstand Tegn"/>
    <w:basedOn w:val="Standardskrifttypeiafsnit"/>
    <w:link w:val="Ingenafstand"/>
    <w:uiPriority w:val="99"/>
    <w:rsid w:val="002647C9"/>
    <w:rPr>
      <w:rFonts w:ascii="Calibri" w:hAnsi="Calibri" w:cs="Calibri"/>
      <w:sz w:val="22"/>
      <w:szCs w:val="22"/>
      <w:lang w:val="da-D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r\Microsoft%20Office\Skabeloner\Ordreregistrering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670100CC9C7469B5B89DD49D48D05" ma:contentTypeVersion="1" ma:contentTypeDescription="Opret et nyt dokument." ma:contentTypeScope="" ma:versionID="8ecdfd9a56f1052ae90bfa3c03d180b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3157c71bfdf2c810f220221625600d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D78611-6AF0-4FBD-BBF0-467ECDF72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11DD33-F237-4C88-98DE-7ED38B68A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89A8594-D9BD-474F-A056-054BD03B19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Ordreregistrering.dot</Template>
  <TotalTime>0</TotalTime>
  <Pages>1</Pages>
  <Words>159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Afleveringsprotokol</vt:lpstr>
    </vt:vector>
  </TitlesOfParts>
  <Company>NCC Rasmussen &amp; Schiøtz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Afleveringsprotokol</dc:title>
  <dc:subject/>
  <dc:creator>ito</dc:creator>
  <cp:keywords/>
  <dc:description/>
  <cp:lastModifiedBy>Benny Leon Olsen (BOL)</cp:lastModifiedBy>
  <cp:revision>2</cp:revision>
  <cp:lastPrinted>2002-12-13T17:33:00Z</cp:lastPrinted>
  <dcterms:created xsi:type="dcterms:W3CDTF">2014-07-07T05:37:00Z</dcterms:created>
  <dcterms:modified xsi:type="dcterms:W3CDTF">2014-07-07T05:37:00Z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/>
  </property>
</Properties>
</file>